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645" w:rsidRDefault="00E641D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DC29D8" wp14:editId="143CA0BB">
            <wp:extent cx="1813560" cy="66369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4389" cy="667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BE159B1" wp14:editId="5F0984AD">
            <wp:extent cx="1934582" cy="6627605"/>
            <wp:effectExtent l="0" t="0" r="889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5574" cy="666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C010B2D" wp14:editId="6CDA9412">
            <wp:extent cx="1931035" cy="66459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3103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DF8EBCE" wp14:editId="3A752060">
            <wp:extent cx="1981835" cy="66459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83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19D4E83" wp14:editId="1DA93830">
            <wp:extent cx="1932305" cy="66459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41D9" w:rsidRDefault="00E641D9">
      <w:r>
        <w:rPr>
          <w:noProof/>
          <w:lang w:eastAsia="en-GB"/>
        </w:rPr>
        <w:lastRenderedPageBreak/>
        <w:drawing>
          <wp:inline distT="0" distB="0" distL="0" distR="0" wp14:anchorId="31B71CFB" wp14:editId="144CC59D">
            <wp:extent cx="1925320" cy="66459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862CA1E" wp14:editId="3C4E222E">
            <wp:extent cx="1987550" cy="66459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8755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41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2817381" wp14:editId="780FAA08">
            <wp:extent cx="1995170" cy="6645910"/>
            <wp:effectExtent l="0" t="0" r="508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41D9" w:rsidSect="00E641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D9"/>
    <w:rsid w:val="00DA5645"/>
    <w:rsid w:val="00E6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D5629"/>
  <w15:chartTrackingRefBased/>
  <w15:docId w15:val="{CC0A9F76-510F-4A52-B3DD-786E981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2D359738</Template>
  <TotalTime>7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RichardsE</dc:creator>
  <cp:keywords/>
  <dc:description/>
  <cp:lastModifiedBy>RichardsE</cp:lastModifiedBy>
  <cp:revision>1</cp:revision>
  <dcterms:created xsi:type="dcterms:W3CDTF">2020-04-19T13:32:00Z</dcterms:created>
  <dcterms:modified xsi:type="dcterms:W3CDTF">2020-04-19T13:39:00Z</dcterms:modified>
</cp:coreProperties>
</file>