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DDB" w:rsidRDefault="00A81DDB"/>
    <w:tbl>
      <w:tblPr>
        <w:tblStyle w:val="TableGrid"/>
        <w:tblW w:w="10627" w:type="dxa"/>
        <w:tblLook w:val="04A0" w:firstRow="1" w:lastRow="0" w:firstColumn="1" w:lastColumn="0" w:noHBand="0" w:noVBand="1"/>
      </w:tblPr>
      <w:tblGrid>
        <w:gridCol w:w="10627"/>
      </w:tblGrid>
      <w:tr w:rsidR="00A81DDB" w:rsidTr="008337FE">
        <w:tc>
          <w:tcPr>
            <w:tcW w:w="10627" w:type="dxa"/>
          </w:tcPr>
          <w:p w:rsidR="00A81DDB" w:rsidRPr="00A81DDB" w:rsidRDefault="00400704" w:rsidP="00A81DDB">
            <w:pPr>
              <w:rPr>
                <w:rFonts w:ascii="Letter-join No-Lead 2" w:hAnsi="Letter-join No-Lead 2"/>
                <w:sz w:val="18"/>
                <w:szCs w:val="18"/>
              </w:rPr>
            </w:pPr>
            <w:r>
              <w:rPr>
                <w:rFonts w:ascii="Letter-join No-Lead 2" w:hAnsi="Letter-join No-Lead 2"/>
                <w:b/>
                <w:noProof/>
                <w:sz w:val="36"/>
                <w:szCs w:val="36"/>
                <w:lang w:eastAsia="en-GB"/>
              </w:rPr>
              <w:drawing>
                <wp:anchor distT="0" distB="0" distL="114300" distR="114300" simplePos="0" relativeHeight="251658240" behindDoc="1" locked="0" layoutInCell="1" allowOverlap="1">
                  <wp:simplePos x="0" y="0"/>
                  <wp:positionH relativeFrom="column">
                    <wp:posOffset>13970</wp:posOffset>
                  </wp:positionH>
                  <wp:positionV relativeFrom="paragraph">
                    <wp:posOffset>3175</wp:posOffset>
                  </wp:positionV>
                  <wp:extent cx="646430" cy="628015"/>
                  <wp:effectExtent l="0" t="0" r="127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430" cy="628015"/>
                          </a:xfrm>
                          <a:prstGeom prst="rect">
                            <a:avLst/>
                          </a:prstGeom>
                          <a:noFill/>
                        </pic:spPr>
                      </pic:pic>
                    </a:graphicData>
                  </a:graphic>
                  <wp14:sizeRelH relativeFrom="page">
                    <wp14:pctWidth>0</wp14:pctWidth>
                  </wp14:sizeRelH>
                  <wp14:sizeRelV relativeFrom="page">
                    <wp14:pctHeight>0</wp14:pctHeight>
                  </wp14:sizeRelV>
                </wp:anchor>
              </w:drawing>
            </w:r>
          </w:p>
          <w:p w:rsidR="00A81DDB" w:rsidRPr="007817C5" w:rsidRDefault="00A81DDB" w:rsidP="00A81DDB">
            <w:pPr>
              <w:jc w:val="center"/>
              <w:rPr>
                <w:rFonts w:ascii="Letter-join No-Lead 2" w:hAnsi="Letter-join No-Lead 2"/>
                <w:b/>
                <w:sz w:val="36"/>
                <w:szCs w:val="36"/>
              </w:rPr>
            </w:pPr>
            <w:r w:rsidRPr="007817C5">
              <w:rPr>
                <w:rFonts w:ascii="Letter-join No-Lead 2" w:hAnsi="Letter-join No-Lead 2"/>
                <w:b/>
                <w:sz w:val="36"/>
                <w:szCs w:val="36"/>
              </w:rPr>
              <w:t xml:space="preserve">Maths – Year </w:t>
            </w:r>
            <w:r w:rsidR="005E18DE">
              <w:rPr>
                <w:rFonts w:ascii="Letter-join No-Lead 2" w:hAnsi="Letter-join No-Lead 2"/>
                <w:b/>
                <w:sz w:val="36"/>
                <w:szCs w:val="36"/>
              </w:rPr>
              <w:t>2</w:t>
            </w:r>
            <w:r w:rsidRPr="007817C5">
              <w:rPr>
                <w:rFonts w:ascii="Letter-join No-Lead 2" w:hAnsi="Letter-join No-Lead 2"/>
                <w:b/>
                <w:sz w:val="36"/>
                <w:szCs w:val="36"/>
              </w:rPr>
              <w:t xml:space="preserve"> Expectations.</w:t>
            </w:r>
          </w:p>
        </w:tc>
      </w:tr>
      <w:tr w:rsidR="00A81DDB" w:rsidTr="008337FE">
        <w:tc>
          <w:tcPr>
            <w:tcW w:w="10627" w:type="dxa"/>
          </w:tcPr>
          <w:p w:rsidR="00A81DDB" w:rsidRPr="00A81DDB" w:rsidRDefault="00A81DDB">
            <w:pPr>
              <w:rPr>
                <w:rFonts w:ascii="Letter-join No-Lead 2" w:hAnsi="Letter-join No-Lead 2"/>
                <w:sz w:val="24"/>
                <w:szCs w:val="24"/>
              </w:rPr>
            </w:pPr>
            <w:r w:rsidRPr="00A81DDB">
              <w:rPr>
                <w:rFonts w:ascii="Letter-join No-Lead 2" w:hAnsi="Letter-join No-Lead 2"/>
                <w:sz w:val="24"/>
                <w:szCs w:val="24"/>
              </w:rPr>
              <w:t>Below are</w:t>
            </w:r>
            <w:r>
              <w:rPr>
                <w:rFonts w:ascii="Letter-join No-Lead 2" w:hAnsi="Letter-join No-Lead 2"/>
                <w:sz w:val="24"/>
                <w:szCs w:val="24"/>
              </w:rPr>
              <w:t xml:space="preserve"> a list of expectations for Maths, as outlined in the National Curriculum 2014.  Children should demonstrate they can reliably meet all the requirements listed, in order that at the end of the year they can be assessed as meeting the age relate</w:t>
            </w:r>
            <w:bookmarkStart w:id="0" w:name="_GoBack"/>
            <w:bookmarkEnd w:id="0"/>
            <w:r>
              <w:rPr>
                <w:rFonts w:ascii="Letter-join No-Lead 2" w:hAnsi="Letter-join No-Lead 2"/>
                <w:sz w:val="24"/>
                <w:szCs w:val="24"/>
              </w:rPr>
              <w:t>d expectations for their year group.  It is important that you are aware of the end goal for your child and support school in working towards them.  Thank you for your support in helping your child achieve these statutory goals.</w:t>
            </w:r>
          </w:p>
        </w:tc>
      </w:tr>
      <w:tr w:rsidR="00A81DDB" w:rsidTr="008337FE">
        <w:tc>
          <w:tcPr>
            <w:tcW w:w="10627" w:type="dxa"/>
          </w:tcPr>
          <w:p w:rsidR="00A81DDB" w:rsidRPr="00964C8F" w:rsidRDefault="005E18DE">
            <w:pPr>
              <w:rPr>
                <w:rFonts w:ascii="Letter-join No-Lead 2" w:hAnsi="Letter-join No-Lead 2"/>
                <w:b/>
              </w:rPr>
            </w:pPr>
            <w:r>
              <w:rPr>
                <w:rFonts w:ascii="Letter-join No-Lead 2" w:hAnsi="Letter-join No-Lead 2"/>
                <w:b/>
                <w:sz w:val="28"/>
                <w:szCs w:val="28"/>
              </w:rPr>
              <w:t>As a Year 2</w:t>
            </w:r>
            <w:r w:rsidR="00A81DDB" w:rsidRPr="007817C5">
              <w:rPr>
                <w:rFonts w:ascii="Letter-join No-Lead 2" w:hAnsi="Letter-join No-Lead 2"/>
                <w:b/>
                <w:sz w:val="28"/>
                <w:szCs w:val="28"/>
              </w:rPr>
              <w:t xml:space="preserve"> Mathematician:</w:t>
            </w:r>
            <w:r w:rsidR="00964C8F">
              <w:rPr>
                <w:rFonts w:ascii="Letter-join No-Lead 2" w:hAnsi="Letter-join No-Lead 2"/>
                <w:b/>
                <w:sz w:val="28"/>
                <w:szCs w:val="28"/>
              </w:rPr>
              <w:t xml:space="preserve">                                             </w:t>
            </w:r>
            <w:r w:rsidR="00964C8F">
              <w:rPr>
                <w:rFonts w:ascii="Letter-join No-Lead 2" w:hAnsi="Letter-join No-Lead 2"/>
                <w:b/>
              </w:rPr>
              <w:t>(consolidated version)</w:t>
            </w:r>
          </w:p>
        </w:tc>
      </w:tr>
      <w:tr w:rsidR="00A81DDB" w:rsidTr="008337FE">
        <w:tc>
          <w:tcPr>
            <w:tcW w:w="10627"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Pr="007817C5" w:rsidRDefault="007817C5" w:rsidP="00A81DDB">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5E18DE">
              <w:rPr>
                <w:rFonts w:ascii="Letter-join No-Lead 2" w:hAnsi="Letter-join No-Lead 2"/>
                <w:sz w:val="28"/>
                <w:szCs w:val="28"/>
              </w:rPr>
              <w:t>read and write all numbers to at least 100 in numerals and words.</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AC4770">
              <w:rPr>
                <w:rFonts w:ascii="Letter-join No-Lead 2" w:hAnsi="Letter-join No-Lead 2"/>
                <w:sz w:val="28"/>
                <w:szCs w:val="28"/>
              </w:rPr>
              <w:t>recognise odd and even numbers to 100.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AC4770">
              <w:rPr>
                <w:rFonts w:ascii="Letter-join No-Lead 2" w:hAnsi="Letter-join No-Lead 2"/>
                <w:sz w:val="28"/>
                <w:szCs w:val="28"/>
              </w:rPr>
              <w:t>count in steps of 2, 3 and 5s from zero.</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AC4770">
              <w:rPr>
                <w:rFonts w:ascii="Letter-join No-Lead 2" w:hAnsi="Letter-join No-Lead 2"/>
                <w:sz w:val="28"/>
                <w:szCs w:val="28"/>
              </w:rPr>
              <w:t>recognise and define the place value of each digit in a 2-digit number.</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w:t>
            </w:r>
            <w:r w:rsidR="00AC4770">
              <w:rPr>
                <w:rFonts w:ascii="Letter-join No-Lead 2" w:hAnsi="Letter-join No-Lead 2"/>
                <w:sz w:val="28"/>
                <w:szCs w:val="28"/>
              </w:rPr>
              <w:t>compare and order numbers from 0 to 100 using the &lt; &gt; and = signs.</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AC4770">
              <w:rPr>
                <w:rFonts w:ascii="Letter-join No-Lead 2" w:hAnsi="Letter-join No-Lead 2"/>
                <w:sz w:val="28"/>
                <w:szCs w:val="28"/>
              </w:rPr>
              <w:t xml:space="preserve">can name the fractions </w:t>
            </w:r>
            <w:r w:rsidR="00AC4770" w:rsidRPr="00AC4770">
              <w:rPr>
                <w:rFonts w:ascii="Letter-join No-Lead 2" w:hAnsi="Letter-join No-Lead 2"/>
                <w:sz w:val="20"/>
                <w:szCs w:val="20"/>
              </w:rPr>
              <w:t>1/3</w:t>
            </w:r>
            <w:r w:rsidR="00AC4770">
              <w:rPr>
                <w:rFonts w:ascii="Letter-join No-Lead 2" w:hAnsi="Letter-join No-Lead 2"/>
                <w:sz w:val="28"/>
                <w:szCs w:val="28"/>
              </w:rPr>
              <w:t xml:space="preserve">, </w:t>
            </w:r>
            <w:r w:rsidR="00AC4770">
              <w:rPr>
                <w:rFonts w:ascii="Calibri" w:hAnsi="Calibri" w:cs="Calibri"/>
                <w:sz w:val="28"/>
                <w:szCs w:val="28"/>
              </w:rPr>
              <w:t>¼</w:t>
            </w:r>
            <w:r w:rsidR="00AC4770">
              <w:rPr>
                <w:rFonts w:ascii="Letter-join No-Lead 2" w:hAnsi="Letter-join No-Lead 2"/>
                <w:sz w:val="28"/>
                <w:szCs w:val="28"/>
              </w:rPr>
              <w:t xml:space="preserve">, </w:t>
            </w:r>
            <w:r w:rsidR="00AC4770">
              <w:rPr>
                <w:rFonts w:ascii="Calibri" w:hAnsi="Calibri" w:cs="Calibri"/>
                <w:sz w:val="28"/>
                <w:szCs w:val="28"/>
              </w:rPr>
              <w:t>½</w:t>
            </w:r>
            <w:r w:rsidR="00AC4770">
              <w:rPr>
                <w:rFonts w:ascii="Letter-join No-Lead 2" w:hAnsi="Letter-join No-Lead 2"/>
                <w:sz w:val="28"/>
                <w:szCs w:val="28"/>
              </w:rPr>
              <w:t xml:space="preserve">, </w:t>
            </w:r>
            <w:r w:rsidR="00AC4770">
              <w:rPr>
                <w:rFonts w:ascii="Calibri" w:hAnsi="Calibri" w:cs="Calibri"/>
                <w:sz w:val="28"/>
                <w:szCs w:val="28"/>
              </w:rPr>
              <w:t>¾</w:t>
            </w:r>
            <w:r w:rsidR="00AC4770">
              <w:rPr>
                <w:rFonts w:ascii="Letter-join No-Lead 2" w:hAnsi="Letter-join No-Lead 2"/>
                <w:sz w:val="28"/>
                <w:szCs w:val="28"/>
              </w:rPr>
              <w:t>, and can find fractional values of shapes, lengths and numbers.</w:t>
            </w:r>
          </w:p>
          <w:p w:rsidR="007817C5" w:rsidRPr="0003461E" w:rsidRDefault="007817C5" w:rsidP="007817C5">
            <w:pPr>
              <w:pStyle w:val="ListParagraph"/>
              <w:numPr>
                <w:ilvl w:val="0"/>
                <w:numId w:val="1"/>
              </w:numPr>
              <w:rPr>
                <w:rFonts w:ascii="Letter-join No-Lead 2" w:hAnsi="Letter-join No-Lead 2"/>
                <w:sz w:val="26"/>
                <w:szCs w:val="26"/>
              </w:rPr>
            </w:pPr>
            <w:r w:rsidRPr="0003461E">
              <w:rPr>
                <w:rFonts w:ascii="Letter-join No-Lead 2" w:hAnsi="Letter-join No-Lead 2"/>
                <w:sz w:val="26"/>
                <w:szCs w:val="26"/>
              </w:rPr>
              <w:t xml:space="preserve">I </w:t>
            </w:r>
            <w:r w:rsidR="00AC4770" w:rsidRPr="0003461E">
              <w:rPr>
                <w:rFonts w:ascii="Letter-join No-Lead 2" w:hAnsi="Letter-join No-Lead 2"/>
                <w:sz w:val="26"/>
                <w:szCs w:val="26"/>
              </w:rPr>
              <w:t xml:space="preserve">can recall and use multiplication and division facts for the 2, 5, and 10 </w:t>
            </w:r>
            <w:r w:rsidR="00AC4770" w:rsidRPr="0003461E">
              <w:rPr>
                <w:rFonts w:cstheme="minorHAnsi"/>
                <w:sz w:val="26"/>
                <w:szCs w:val="26"/>
              </w:rPr>
              <w:t>x</w:t>
            </w:r>
            <w:r w:rsidR="00AC4770" w:rsidRPr="0003461E">
              <w:rPr>
                <w:rFonts w:ascii="Letter-join No-Lead 2" w:hAnsi="Letter-join No-Lead 2"/>
                <w:sz w:val="26"/>
                <w:szCs w:val="26"/>
              </w:rPr>
              <w:t xml:space="preserve"> tables.</w:t>
            </w:r>
          </w:p>
          <w:p w:rsid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w:t>
            </w:r>
            <w:r w:rsidR="00AC4770">
              <w:rPr>
                <w:rFonts w:ascii="Letter-join No-Lead 2" w:hAnsi="Letter-join No-Lead 2"/>
                <w:sz w:val="28"/>
                <w:szCs w:val="28"/>
              </w:rPr>
              <w:t>can add and sub</w:t>
            </w:r>
            <w:r w:rsidR="0003461E">
              <w:rPr>
                <w:rFonts w:ascii="Letter-join No-Lead 2" w:hAnsi="Letter-join No-Lead 2"/>
                <w:sz w:val="28"/>
                <w:szCs w:val="28"/>
              </w:rPr>
              <w:t xml:space="preserve">tract a 2-digit number and ones; </w:t>
            </w:r>
          </w:p>
          <w:p w:rsidR="00AC4770" w:rsidRPr="007817C5" w:rsidRDefault="00AC4770"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I can add and subtract a 2-digit number and tens.</w:t>
            </w:r>
          </w:p>
          <w:p w:rsidR="007817C5" w:rsidRDefault="00AC4770"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I can add and subtract two 2-digit numbers.</w:t>
            </w:r>
          </w:p>
          <w:p w:rsidR="0003461E" w:rsidRDefault="0003461E"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I can add three 1-digit numbers.</w:t>
            </w:r>
          </w:p>
          <w:p w:rsidR="0003461E" w:rsidRDefault="0003461E"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I can solve problems involving addition and subtraction.</w:t>
            </w:r>
          </w:p>
          <w:p w:rsidR="0003461E" w:rsidRPr="007817C5" w:rsidRDefault="0003461E" w:rsidP="007817C5">
            <w:pPr>
              <w:pStyle w:val="ListParagraph"/>
              <w:numPr>
                <w:ilvl w:val="0"/>
                <w:numId w:val="1"/>
              </w:numPr>
              <w:rPr>
                <w:rFonts w:ascii="Letter-join No-Lead 2" w:hAnsi="Letter-join No-Lead 2"/>
                <w:sz w:val="28"/>
                <w:szCs w:val="28"/>
              </w:rPr>
            </w:pPr>
            <w:r>
              <w:rPr>
                <w:rFonts w:ascii="Letter-join No-Lead 2" w:hAnsi="Letter-join No-Lead 2"/>
                <w:sz w:val="28"/>
                <w:szCs w:val="28"/>
              </w:rPr>
              <w:t xml:space="preserve">I can understand and use </w:t>
            </w:r>
            <w:proofErr w:type="spellStart"/>
            <w:r>
              <w:rPr>
                <w:rFonts w:ascii="Letter-join No-Lead 2" w:hAnsi="Letter-join No-Lead 2"/>
                <w:sz w:val="28"/>
                <w:szCs w:val="28"/>
              </w:rPr>
              <w:t>commutivity</w:t>
            </w:r>
            <w:proofErr w:type="spellEnd"/>
            <w:r>
              <w:rPr>
                <w:rFonts w:ascii="Letter-join No-Lead 2" w:hAnsi="Letter-join No-Lead 2"/>
                <w:sz w:val="28"/>
                <w:szCs w:val="28"/>
              </w:rPr>
              <w:t xml:space="preserve"> in relation to addition, subtraction, multiplication and division.</w:t>
            </w:r>
          </w:p>
          <w:p w:rsidR="007817C5" w:rsidRDefault="007817C5" w:rsidP="007817C5">
            <w:pPr>
              <w:rPr>
                <w:rFonts w:ascii="Letter-join No-Lead 2" w:hAnsi="Letter-join No-Lead 2"/>
                <w:b/>
                <w:sz w:val="28"/>
                <w:szCs w:val="28"/>
              </w:rPr>
            </w:pPr>
            <w:r>
              <w:rPr>
                <w:rFonts w:ascii="Letter-join No-Lead 2" w:hAnsi="Letter-join No-Lead 2"/>
                <w:b/>
                <w:sz w:val="28"/>
                <w:szCs w:val="28"/>
              </w:rPr>
              <w:t>Measurement</w:t>
            </w:r>
            <w:r w:rsidR="0003461E">
              <w:rPr>
                <w:rFonts w:ascii="Letter-join No-Lead 2" w:hAnsi="Letter-join No-Lead 2"/>
                <w:b/>
                <w:sz w:val="28"/>
                <w:szCs w:val="28"/>
              </w:rPr>
              <w:t>, G</w:t>
            </w:r>
            <w:r>
              <w:rPr>
                <w:rFonts w:ascii="Letter-join No-Lead 2" w:hAnsi="Letter-join No-Lead 2"/>
                <w:b/>
                <w:sz w:val="28"/>
                <w:szCs w:val="28"/>
              </w:rPr>
              <w:t>eometry</w:t>
            </w:r>
            <w:r w:rsidR="0003461E">
              <w:rPr>
                <w:rFonts w:ascii="Letter-join No-Lead 2" w:hAnsi="Letter-join No-Lead 2"/>
                <w:b/>
                <w:sz w:val="28"/>
                <w:szCs w:val="28"/>
              </w:rPr>
              <w:t xml:space="preserve"> and statistics</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03461E">
              <w:rPr>
                <w:rFonts w:ascii="Letter-join No-Lead 2" w:hAnsi="Letter-join No-Lead 2"/>
                <w:sz w:val="28"/>
                <w:szCs w:val="28"/>
              </w:rPr>
              <w:t>can choose and use appropriate standard units to estimate length, height, temperature and capacity.</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03461E">
              <w:rPr>
                <w:rFonts w:ascii="Letter-join No-Lead 2" w:hAnsi="Letter-join No-Lead 2"/>
                <w:sz w:val="28"/>
                <w:szCs w:val="28"/>
              </w:rPr>
              <w:t>can tell and write the time to 5 minute intervals.</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03461E">
              <w:rPr>
                <w:rFonts w:ascii="Letter-join No-Lead 2" w:hAnsi="Letter-join No-Lead 2"/>
                <w:sz w:val="28"/>
                <w:szCs w:val="28"/>
              </w:rPr>
              <w:t xml:space="preserve">can </w:t>
            </w:r>
            <w:r>
              <w:rPr>
                <w:rFonts w:ascii="Letter-join No-Lead 2" w:hAnsi="Letter-join No-Lead 2"/>
                <w:sz w:val="28"/>
                <w:szCs w:val="28"/>
              </w:rPr>
              <w:t xml:space="preserve">recognise and </w:t>
            </w:r>
            <w:r w:rsidR="0003461E">
              <w:rPr>
                <w:rFonts w:ascii="Letter-join No-Lead 2" w:hAnsi="Letter-join No-Lead 2"/>
                <w:sz w:val="28"/>
                <w:szCs w:val="28"/>
              </w:rPr>
              <w:t>use the symbols £ and p when solving problems involving addition and subtraction of money.</w:t>
            </w:r>
          </w:p>
          <w:p w:rsidR="007817C5" w:rsidRPr="008337FE" w:rsidRDefault="007817C5" w:rsidP="007817C5">
            <w:pPr>
              <w:pStyle w:val="ListParagraph"/>
              <w:numPr>
                <w:ilvl w:val="0"/>
                <w:numId w:val="2"/>
              </w:numPr>
              <w:rPr>
                <w:rFonts w:ascii="Letter-join No-Lead 2" w:hAnsi="Letter-join No-Lead 2"/>
                <w:b/>
                <w:sz w:val="26"/>
                <w:szCs w:val="26"/>
              </w:rPr>
            </w:pPr>
            <w:r w:rsidRPr="008337FE">
              <w:rPr>
                <w:rFonts w:ascii="Letter-join No-Lead 2" w:hAnsi="Letter-join No-Lead 2"/>
                <w:sz w:val="26"/>
                <w:szCs w:val="26"/>
              </w:rPr>
              <w:t xml:space="preserve">I </w:t>
            </w:r>
            <w:r w:rsidR="0003461E" w:rsidRPr="008337FE">
              <w:rPr>
                <w:rFonts w:ascii="Letter-join No-Lead 2" w:hAnsi="Letter-join No-Lead 2"/>
                <w:sz w:val="26"/>
                <w:szCs w:val="26"/>
              </w:rPr>
              <w:t>can describe the properties of 2D and 3D shapes to include edges, vertices and faces.</w:t>
            </w:r>
          </w:p>
          <w:p w:rsidR="007817C5" w:rsidRPr="00A81DDB" w:rsidRDefault="0003461E" w:rsidP="0003461E">
            <w:pPr>
              <w:pStyle w:val="ListParagraph"/>
              <w:numPr>
                <w:ilvl w:val="0"/>
                <w:numId w:val="2"/>
              </w:numPr>
              <w:rPr>
                <w:rFonts w:ascii="Letter-join No-Lead 2" w:hAnsi="Letter-join No-Lead 2"/>
                <w:b/>
                <w:sz w:val="24"/>
                <w:szCs w:val="24"/>
              </w:rPr>
            </w:pPr>
            <w:r w:rsidRPr="0003461E">
              <w:rPr>
                <w:rFonts w:ascii="Letter-join No-Lead 2" w:hAnsi="Letter-join No-Lead 2"/>
                <w:sz w:val="28"/>
                <w:szCs w:val="28"/>
              </w:rPr>
              <w:t>I can interpret and construct pictograms, tally charts, block diagrams and simple tables.</w:t>
            </w:r>
          </w:p>
        </w:tc>
      </w:tr>
    </w:tbl>
    <w:p w:rsidR="009471B6" w:rsidRDefault="009471B6"/>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3461E"/>
    <w:rsid w:val="00400704"/>
    <w:rsid w:val="005E18DE"/>
    <w:rsid w:val="007817C5"/>
    <w:rsid w:val="008337FE"/>
    <w:rsid w:val="009471B6"/>
    <w:rsid w:val="00964C8F"/>
    <w:rsid w:val="00A81DDB"/>
    <w:rsid w:val="00AC4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59F475CE</Template>
  <TotalTime>0</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4</cp:revision>
  <dcterms:created xsi:type="dcterms:W3CDTF">2019-11-14T15:59:00Z</dcterms:created>
  <dcterms:modified xsi:type="dcterms:W3CDTF">2019-11-14T19:21:00Z</dcterms:modified>
</cp:coreProperties>
</file>